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FC95A" w14:textId="77777777" w:rsidR="007614CF" w:rsidRPr="008A0592" w:rsidRDefault="00FF5F64">
      <w:r w:rsidRPr="008A0592">
        <w:rPr>
          <w:b/>
          <w:bCs/>
        </w:rPr>
        <w:t>06.09a Internet Safety Audit (</w:t>
      </w:r>
      <w:r w:rsidRPr="008A0592">
        <w:rPr>
          <w:b/>
          <w:bCs/>
          <w:i/>
          <w:iCs/>
        </w:rPr>
        <w:t>add name of setting)</w:t>
      </w:r>
      <w:r w:rsidRPr="008A0592">
        <w:t>………………………………………</w:t>
      </w:r>
    </w:p>
    <w:tbl>
      <w:tblPr>
        <w:tblW w:w="1394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90"/>
        <w:gridCol w:w="2657"/>
        <w:gridCol w:w="1190"/>
        <w:gridCol w:w="1843"/>
        <w:gridCol w:w="375"/>
        <w:gridCol w:w="2507"/>
        <w:gridCol w:w="1986"/>
      </w:tblGrid>
      <w:tr w:rsidR="008A0592" w:rsidRPr="008A0592" w14:paraId="458B8197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C6832" w14:textId="77777777" w:rsidR="007614CF" w:rsidRPr="008A0592" w:rsidRDefault="007614CF"/>
          <w:p w14:paraId="57063296" w14:textId="77777777" w:rsidR="007614CF" w:rsidRPr="008A0592" w:rsidRDefault="007614CF"/>
          <w:p w14:paraId="23CF77F7" w14:textId="77777777" w:rsidR="007614CF" w:rsidRPr="008A0592" w:rsidRDefault="007614CF"/>
          <w:p w14:paraId="6939FF8B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Technology used in our setting</w:t>
            </w:r>
          </w:p>
          <w:p w14:paraId="710D55E7" w14:textId="77777777" w:rsidR="007614CF" w:rsidRPr="008A0592" w:rsidRDefault="00FF5F64">
            <w:r w:rsidRPr="008A0592">
              <w:rPr>
                <w:bCs/>
              </w:rPr>
              <w:t>(Add the types and numbers of devices)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57A07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ICT Equipment</w:t>
            </w:r>
          </w:p>
          <w:p w14:paraId="124722CE" w14:textId="77777777" w:rsidR="007614CF" w:rsidRPr="008A0592" w:rsidRDefault="007614CF"/>
          <w:p w14:paraId="4E0EFE85" w14:textId="77777777" w:rsidR="007614CF" w:rsidRPr="008A0592" w:rsidRDefault="00FF5F64">
            <w:r w:rsidRPr="008A0592">
              <w:rPr>
                <w:bCs/>
              </w:rPr>
              <w:t>Computers (office)</w:t>
            </w:r>
            <w:r w:rsidRPr="008A0592">
              <w:rPr>
                <w:bCs/>
              </w:rPr>
              <w:br/>
              <w:t>Computers (children)</w:t>
            </w:r>
            <w:r w:rsidRPr="008A0592">
              <w:rPr>
                <w:bCs/>
              </w:rPr>
              <w:br/>
              <w:t>iPad (staff/children)</w:t>
            </w:r>
            <w:r w:rsidRPr="008A0592">
              <w:rPr>
                <w:bCs/>
              </w:rPr>
              <w:br/>
              <w:t>Cameras/videos</w:t>
            </w:r>
            <w:r w:rsidRPr="008A0592">
              <w:rPr>
                <w:bCs/>
              </w:rPr>
              <w:br/>
              <w:t>Electronic learning journals</w:t>
            </w:r>
            <w:r w:rsidRPr="008A0592">
              <w:rPr>
                <w:bCs/>
              </w:rPr>
              <w:br/>
              <w:t>Nursery Management Software</w:t>
            </w:r>
            <w:r w:rsidRPr="008A0592">
              <w:rPr>
                <w:bCs/>
              </w:rPr>
              <w:br/>
              <w:t>Other.</w:t>
            </w:r>
            <w:r w:rsidRPr="008A0592">
              <w:rPr>
                <w:bCs/>
              </w:rPr>
              <w:br/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470B4F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Quantity</w:t>
            </w:r>
            <w:r w:rsidRPr="008A0592">
              <w:rPr>
                <w:b/>
                <w:bCs/>
              </w:rPr>
              <w:br/>
            </w:r>
            <w:r w:rsidRPr="008A0592">
              <w:rPr>
                <w:b/>
                <w:bCs/>
              </w:rPr>
              <w:br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9AB1E" w14:textId="77777777" w:rsidR="007614CF" w:rsidRPr="008A0592" w:rsidRDefault="00FF5F64">
            <w:r w:rsidRPr="008A0592">
              <w:rPr>
                <w:b/>
                <w:bCs/>
              </w:rPr>
              <w:t>Wi-fi enabled</w:t>
            </w:r>
            <w:r w:rsidRPr="008A0592">
              <w:rPr>
                <w:bCs/>
              </w:rPr>
              <w:br/>
              <w:t>Yes or No?</w:t>
            </w:r>
          </w:p>
          <w:p w14:paraId="2C767A70" w14:textId="77777777" w:rsidR="007614CF" w:rsidRPr="008A0592" w:rsidRDefault="007614CF">
            <w:pPr>
              <w:rPr>
                <w:bCs/>
              </w:rPr>
            </w:pPr>
          </w:p>
        </w:tc>
        <w:tc>
          <w:tcPr>
            <w:tcW w:w="2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3DAAD" w14:textId="77777777" w:rsidR="007614CF" w:rsidRPr="008A0592" w:rsidRDefault="00FF5F64">
            <w:r w:rsidRPr="008A0592">
              <w:rPr>
                <w:b/>
                <w:bCs/>
              </w:rPr>
              <w:t xml:space="preserve">Security </w:t>
            </w:r>
            <w:r w:rsidRPr="008A0592">
              <w:rPr>
                <w:bCs/>
              </w:rPr>
              <w:t>settings i.e. passwords, firewalls, screen locks etc..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8FD55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Who has access?</w:t>
            </w:r>
          </w:p>
        </w:tc>
      </w:tr>
      <w:tr w:rsidR="008A0592" w:rsidRPr="008A0592" w14:paraId="0DB35D6C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76449" w14:textId="77777777" w:rsidR="007614CF" w:rsidRPr="008A0592" w:rsidRDefault="007614CF"/>
          <w:p w14:paraId="14CF039D" w14:textId="77777777" w:rsidR="007614CF" w:rsidRPr="008A0592" w:rsidRDefault="00FF5F64">
            <w:r w:rsidRPr="008A0592">
              <w:rPr>
                <w:b/>
                <w:bCs/>
              </w:rPr>
              <w:t xml:space="preserve">Policies and Procedures </w:t>
            </w:r>
            <w:r w:rsidRPr="008A0592">
              <w:t>-</w:t>
            </w:r>
            <w:r w:rsidRPr="008A0592">
              <w:rPr>
                <w:bCs/>
              </w:rPr>
              <w:t>name of policy, or policy in which it is incorporated.</w:t>
            </w:r>
          </w:p>
          <w:p w14:paraId="64CA4F43" w14:textId="77777777" w:rsidR="007614CF" w:rsidRPr="008A0592" w:rsidRDefault="007614CF">
            <w:pPr>
              <w:rPr>
                <w:b/>
                <w:bCs/>
              </w:rPr>
            </w:pPr>
          </w:p>
          <w:p w14:paraId="404FA424" w14:textId="77777777" w:rsidR="007614CF" w:rsidRPr="008A0592" w:rsidRDefault="007614CF">
            <w:pPr>
              <w:rPr>
                <w:b/>
                <w:bCs/>
              </w:rPr>
            </w:pPr>
          </w:p>
        </w:tc>
        <w:tc>
          <w:tcPr>
            <w:tcW w:w="3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8DB02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Subject</w:t>
            </w:r>
          </w:p>
          <w:p w14:paraId="4DD6C513" w14:textId="77777777" w:rsidR="007614CF" w:rsidRPr="008A0592" w:rsidRDefault="00FF5F64">
            <w:pPr>
              <w:numPr>
                <w:ilvl w:val="0"/>
                <w:numId w:val="1"/>
              </w:numPr>
              <w:rPr>
                <w:bCs/>
              </w:rPr>
            </w:pPr>
            <w:r w:rsidRPr="008A0592">
              <w:rPr>
                <w:bCs/>
              </w:rPr>
              <w:t>Acceptable use: Yes/No</w:t>
            </w:r>
          </w:p>
          <w:p w14:paraId="43535294" w14:textId="77777777" w:rsidR="007614CF" w:rsidRPr="008A0592" w:rsidRDefault="00FF5F64">
            <w:pPr>
              <w:numPr>
                <w:ilvl w:val="0"/>
                <w:numId w:val="2"/>
              </w:numPr>
              <w:rPr>
                <w:bCs/>
              </w:rPr>
            </w:pPr>
            <w:r w:rsidRPr="008A0592">
              <w:rPr>
                <w:bCs/>
              </w:rPr>
              <w:t>Staff use of social media Yes/No</w:t>
            </w:r>
          </w:p>
          <w:p w14:paraId="6E93C816" w14:textId="77777777" w:rsidR="007614CF" w:rsidRPr="008A0592" w:rsidRDefault="00FF5F64">
            <w:pPr>
              <w:numPr>
                <w:ilvl w:val="0"/>
                <w:numId w:val="2"/>
              </w:numPr>
              <w:rPr>
                <w:bCs/>
              </w:rPr>
            </w:pPr>
            <w:r w:rsidRPr="008A0592">
              <w:rPr>
                <w:bCs/>
              </w:rPr>
              <w:t>GDPR/Data Protection Yes/No</w:t>
            </w:r>
          </w:p>
          <w:p w14:paraId="366FE968" w14:textId="77777777" w:rsidR="007614CF" w:rsidRPr="008A0592" w:rsidRDefault="00FF5F64">
            <w:pPr>
              <w:numPr>
                <w:ilvl w:val="0"/>
                <w:numId w:val="2"/>
              </w:numPr>
              <w:rPr>
                <w:bCs/>
              </w:rPr>
            </w:pPr>
            <w:r w:rsidRPr="008A0592">
              <w:rPr>
                <w:bCs/>
              </w:rPr>
              <w:t>Personal mobile phones / wearable technology</w:t>
            </w:r>
          </w:p>
        </w:tc>
        <w:tc>
          <w:tcPr>
            <w:tcW w:w="2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A0688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Policy/Procedure</w:t>
            </w:r>
          </w:p>
        </w:tc>
        <w:tc>
          <w:tcPr>
            <w:tcW w:w="4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981BF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Further action required</w:t>
            </w:r>
          </w:p>
        </w:tc>
      </w:tr>
      <w:tr w:rsidR="008A0592" w:rsidRPr="008A0592" w14:paraId="5E22FEC8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3B454" w14:textId="77777777" w:rsidR="007614CF" w:rsidRPr="008A0592" w:rsidRDefault="007614CF">
            <w:pPr>
              <w:rPr>
                <w:b/>
                <w:bCs/>
              </w:rPr>
            </w:pPr>
          </w:p>
          <w:p w14:paraId="4FF9C7EA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lastRenderedPageBreak/>
              <w:t>Approved Apps/websites/online tools.</w:t>
            </w:r>
          </w:p>
        </w:tc>
        <w:tc>
          <w:tcPr>
            <w:tcW w:w="10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74E33" w14:textId="77777777" w:rsidR="007614CF" w:rsidRPr="008A0592" w:rsidRDefault="00FF5F64">
            <w:pPr>
              <w:rPr>
                <w:i/>
                <w:iCs/>
              </w:rPr>
            </w:pPr>
            <w:r w:rsidRPr="008A0592">
              <w:rPr>
                <w:i/>
                <w:iCs/>
              </w:rPr>
              <w:lastRenderedPageBreak/>
              <w:t>List the apps/websites/online tools that you use in your setting with the children</w:t>
            </w:r>
          </w:p>
          <w:p w14:paraId="47FFCD79" w14:textId="77777777" w:rsidR="007614CF" w:rsidRPr="008A0592" w:rsidRDefault="00FF5F64">
            <w:pPr>
              <w:rPr>
                <w:bCs/>
              </w:rPr>
            </w:pPr>
            <w:r w:rsidRPr="008A0592">
              <w:rPr>
                <w:bCs/>
              </w:rPr>
              <w:lastRenderedPageBreak/>
              <w:t>i.e YouTube Kids, CBeebies, Hungry Little Minds.</w:t>
            </w:r>
          </w:p>
          <w:p w14:paraId="3B7A77B8" w14:textId="77777777" w:rsidR="007614CF" w:rsidRPr="008A0592" w:rsidRDefault="007614CF">
            <w:pPr>
              <w:rPr>
                <w:i/>
                <w:iCs/>
              </w:rPr>
            </w:pPr>
          </w:p>
          <w:p w14:paraId="644FA2BC" w14:textId="77777777" w:rsidR="007614CF" w:rsidRPr="008A0592" w:rsidRDefault="007614CF">
            <w:pPr>
              <w:rPr>
                <w:i/>
                <w:iCs/>
              </w:rPr>
            </w:pPr>
          </w:p>
        </w:tc>
      </w:tr>
      <w:tr w:rsidR="008A0592" w:rsidRPr="008A0592" w14:paraId="77D935EE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51B7D" w14:textId="77777777" w:rsidR="007614CF" w:rsidRPr="008A0592" w:rsidRDefault="007614CF"/>
          <w:p w14:paraId="164C8CA3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How are children supervised when using devices?</w:t>
            </w:r>
          </w:p>
        </w:tc>
        <w:tc>
          <w:tcPr>
            <w:tcW w:w="10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C175E" w14:textId="77777777" w:rsidR="007614CF" w:rsidRPr="008A0592" w:rsidRDefault="00FF5F64">
            <w:r w:rsidRPr="008A0592">
              <w:t>Please give details here…</w:t>
            </w:r>
          </w:p>
        </w:tc>
      </w:tr>
      <w:tr w:rsidR="008A0592" w:rsidRPr="008A0592" w14:paraId="12DF4491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6E1EC" w14:textId="77777777" w:rsidR="007614CF" w:rsidRPr="008A0592" w:rsidRDefault="007614CF"/>
          <w:p w14:paraId="3445FB51" w14:textId="77777777" w:rsidR="007614CF" w:rsidRPr="008A0592" w:rsidRDefault="00FF5F64">
            <w:r w:rsidRPr="008A0592">
              <w:rPr>
                <w:b/>
                <w:bCs/>
              </w:rPr>
              <w:t>How is the physical safety of users managed</w:t>
            </w:r>
            <w:r w:rsidRPr="008A0592">
              <w:t>, i.e. posture, time spent on devices</w:t>
            </w:r>
          </w:p>
        </w:tc>
        <w:tc>
          <w:tcPr>
            <w:tcW w:w="10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7316E" w14:textId="77777777" w:rsidR="007614CF" w:rsidRPr="008A0592" w:rsidRDefault="00FF5F64">
            <w:r w:rsidRPr="008A0592">
              <w:t>Please give details, including, posture, time spent on devices etc.</w:t>
            </w:r>
          </w:p>
          <w:p w14:paraId="23C05574" w14:textId="77777777" w:rsidR="007614CF" w:rsidRPr="008A0592" w:rsidRDefault="007614CF"/>
          <w:p w14:paraId="249B0CCC" w14:textId="77777777" w:rsidR="007614CF" w:rsidRPr="008A0592" w:rsidRDefault="007614CF"/>
          <w:p w14:paraId="6B46B6CA" w14:textId="77777777" w:rsidR="007614CF" w:rsidRPr="008A0592" w:rsidRDefault="007614CF"/>
        </w:tc>
      </w:tr>
      <w:tr w:rsidR="008A0592" w:rsidRPr="008A0592" w14:paraId="6FD61379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638C8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How are devices stored securely when not in use?</w:t>
            </w:r>
          </w:p>
        </w:tc>
        <w:tc>
          <w:tcPr>
            <w:tcW w:w="10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D1CC8" w14:textId="77777777" w:rsidR="007614CF" w:rsidRPr="008A0592" w:rsidRDefault="00FF5F64">
            <w:r w:rsidRPr="008A0592">
              <w:t>Please give details….</w:t>
            </w:r>
          </w:p>
        </w:tc>
      </w:tr>
      <w:tr w:rsidR="008A0592" w:rsidRPr="008A0592" w14:paraId="304C8DCC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5FBAD" w14:textId="77777777" w:rsidR="007614CF" w:rsidRPr="008A0592" w:rsidRDefault="007614CF">
            <w:pPr>
              <w:rPr>
                <w:b/>
                <w:bCs/>
              </w:rPr>
            </w:pPr>
          </w:p>
          <w:p w14:paraId="1A84D2EC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How do staff model safe practice when using technology with children?</w:t>
            </w:r>
          </w:p>
        </w:tc>
        <w:tc>
          <w:tcPr>
            <w:tcW w:w="10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C6E9E" w14:textId="77777777" w:rsidR="007614CF" w:rsidRPr="008A0592" w:rsidRDefault="00FF5F64">
            <w:r w:rsidRPr="008A0592">
              <w:t>Please give details…</w:t>
            </w:r>
          </w:p>
        </w:tc>
      </w:tr>
      <w:tr w:rsidR="008A0592" w:rsidRPr="008A0592" w14:paraId="0C24050D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8A241" w14:textId="77777777" w:rsidR="007614CF" w:rsidRPr="008A0592" w:rsidRDefault="007614CF">
            <w:pPr>
              <w:rPr>
                <w:b/>
                <w:bCs/>
              </w:rPr>
            </w:pPr>
          </w:p>
          <w:p w14:paraId="0EA5549C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 xml:space="preserve">How is internet safety and use of technology </w:t>
            </w:r>
            <w:r w:rsidRPr="008A0592">
              <w:rPr>
                <w:b/>
                <w:bCs/>
              </w:rPr>
              <w:lastRenderedPageBreak/>
              <w:t>incorporated into the early Years curriculum?</w:t>
            </w:r>
          </w:p>
        </w:tc>
        <w:tc>
          <w:tcPr>
            <w:tcW w:w="10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B929A" w14:textId="77777777" w:rsidR="007614CF" w:rsidRPr="008A0592" w:rsidRDefault="00FF5F64">
            <w:r w:rsidRPr="008A0592">
              <w:lastRenderedPageBreak/>
              <w:t>Please give details…</w:t>
            </w:r>
          </w:p>
        </w:tc>
      </w:tr>
      <w:tr w:rsidR="008A0592" w:rsidRPr="008A0592" w14:paraId="4D38612F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274CD" w14:textId="77777777" w:rsidR="007614CF" w:rsidRPr="008A0592" w:rsidRDefault="007614CF">
            <w:pPr>
              <w:rPr>
                <w:b/>
                <w:bCs/>
              </w:rPr>
            </w:pPr>
          </w:p>
          <w:p w14:paraId="76A7B556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How is the home learning environment supported?</w:t>
            </w:r>
          </w:p>
        </w:tc>
        <w:tc>
          <w:tcPr>
            <w:tcW w:w="10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48E6B" w14:textId="77777777" w:rsidR="007614CF" w:rsidRPr="008A0592" w:rsidRDefault="00FF5F64">
            <w:r w:rsidRPr="008A0592">
              <w:t>Add details of information shared with parents to support safe internet use at home.</w:t>
            </w:r>
          </w:p>
        </w:tc>
      </w:tr>
      <w:tr w:rsidR="007614CF" w:rsidRPr="008A0592" w14:paraId="5F87E163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51867" w14:textId="77777777" w:rsidR="007614CF" w:rsidRPr="008A0592" w:rsidRDefault="00FF5F64">
            <w:pPr>
              <w:rPr>
                <w:b/>
                <w:bCs/>
              </w:rPr>
            </w:pPr>
            <w:r w:rsidRPr="008A0592">
              <w:rPr>
                <w:b/>
                <w:bCs/>
              </w:rPr>
              <w:t>Resources to support Internet safety in early years provision.</w:t>
            </w:r>
          </w:p>
          <w:p w14:paraId="03B5D01C" w14:textId="77777777" w:rsidR="007614CF" w:rsidRPr="008A0592" w:rsidRDefault="007614CF">
            <w:pPr>
              <w:rPr>
                <w:b/>
                <w:bCs/>
              </w:rPr>
            </w:pPr>
          </w:p>
        </w:tc>
        <w:tc>
          <w:tcPr>
            <w:tcW w:w="1055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D677C" w14:textId="77777777" w:rsidR="007614CF" w:rsidRPr="008A0592" w:rsidRDefault="00FF5F64">
            <w:pPr>
              <w:numPr>
                <w:ilvl w:val="0"/>
                <w:numId w:val="3"/>
              </w:numPr>
              <w:rPr>
                <w:color w:val="0070C0"/>
              </w:rPr>
            </w:pPr>
            <w:hyperlink r:id="rId10" w:history="1">
              <w:r w:rsidRPr="008A0592">
                <w:rPr>
                  <w:rStyle w:val="Hyperlink"/>
                  <w:b/>
                  <w:color w:val="0070C0"/>
                </w:rPr>
                <w:t>http://internetmatters.org/</w:t>
              </w:r>
            </w:hyperlink>
          </w:p>
          <w:p w14:paraId="4477EB6B" w14:textId="77777777" w:rsidR="007614CF" w:rsidRPr="008A0592" w:rsidRDefault="00FF5F64">
            <w:pPr>
              <w:numPr>
                <w:ilvl w:val="0"/>
                <w:numId w:val="3"/>
              </w:numPr>
              <w:rPr>
                <w:color w:val="0070C0"/>
              </w:rPr>
            </w:pPr>
            <w:hyperlink r:id="rId11" w:history="1">
              <w:r w:rsidRPr="008A0592">
                <w:rPr>
                  <w:rStyle w:val="Hyperlink"/>
                  <w:b/>
                  <w:color w:val="0070C0"/>
                </w:rPr>
                <w:t>Online safety guide 0-5 year olds - Internet Matters</w:t>
              </w:r>
            </w:hyperlink>
          </w:p>
          <w:p w14:paraId="478F4CF3" w14:textId="77777777" w:rsidR="007614CF" w:rsidRPr="008A0592" w:rsidRDefault="007614CF"/>
        </w:tc>
      </w:tr>
    </w:tbl>
    <w:p w14:paraId="7ADE8E5E" w14:textId="77777777" w:rsidR="007614CF" w:rsidRPr="008A0592" w:rsidRDefault="007614CF"/>
    <w:sectPr w:rsidR="007614CF" w:rsidRPr="008A0592">
      <w:pgSz w:w="16838" w:h="11906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7C38C" w14:textId="77777777" w:rsidR="00543CA3" w:rsidRDefault="00543CA3">
      <w:pPr>
        <w:spacing w:after="0" w:line="240" w:lineRule="auto"/>
      </w:pPr>
      <w:r>
        <w:separator/>
      </w:r>
    </w:p>
  </w:endnote>
  <w:endnote w:type="continuationSeparator" w:id="0">
    <w:p w14:paraId="4BCBC4AD" w14:textId="77777777" w:rsidR="00543CA3" w:rsidRDefault="00543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5B090" w14:textId="77777777" w:rsidR="00543CA3" w:rsidRDefault="00543CA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8E0251D" w14:textId="77777777" w:rsidR="00543CA3" w:rsidRDefault="00543C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C81514"/>
    <w:multiLevelType w:val="multilevel"/>
    <w:tmpl w:val="C8260E8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" w15:restartNumberingAfterBreak="0">
    <w:nsid w:val="4BAD7BDD"/>
    <w:multiLevelType w:val="multilevel"/>
    <w:tmpl w:val="34364CD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7E4023C4"/>
    <w:multiLevelType w:val="multilevel"/>
    <w:tmpl w:val="8DFEB7C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 w16cid:durableId="268316083">
    <w:abstractNumId w:val="2"/>
  </w:num>
  <w:num w:numId="2" w16cid:durableId="1900356952">
    <w:abstractNumId w:val="0"/>
  </w:num>
  <w:num w:numId="3" w16cid:durableId="284194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939"/>
    <w:rsid w:val="0004076B"/>
    <w:rsid w:val="00332939"/>
    <w:rsid w:val="00543CA3"/>
    <w:rsid w:val="007614CF"/>
    <w:rsid w:val="008A0592"/>
    <w:rsid w:val="00BC076F"/>
    <w:rsid w:val="00CE0E84"/>
    <w:rsid w:val="00E522D5"/>
    <w:rsid w:val="00FF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7DC9C"/>
  <w15:docId w15:val="{A6E73DC1-8B89-40CE-ABC7-B54C1BDDD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GB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character" w:styleId="Hyperlink">
    <w:name w:val="Hyperlink"/>
    <w:basedOn w:val="DefaultParagraphFont"/>
    <w:rPr>
      <w:color w:val="467886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nternetmatters.org/resources/online-safety-guide-0-5-year-olds/" TargetMode="External"/><Relationship Id="rId5" Type="http://schemas.openxmlformats.org/officeDocument/2006/relationships/styles" Target="styles.xml"/><Relationship Id="rId10" Type="http://schemas.openxmlformats.org/officeDocument/2006/relationships/hyperlink" Target="http://internetmatters.org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ron.sawyer\OneDrive%20-%20Early%20Years%20Alliance\Desktop\A031%20Members%20PnPs%20July%202025\06%20Safeguarding\06.09a%20E.safety%20audit%20July%20202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/>
  </documentManagement>
</p:properties>
</file>

<file path=customXml/itemProps1.xml><?xml version="1.0" encoding="utf-8"?>
<ds:datastoreItem xmlns:ds="http://schemas.openxmlformats.org/officeDocument/2006/customXml" ds:itemID="{3517BDD3-F538-46DF-8BE5-97501EAED5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F8D49D-3910-4B5D-A62A-23E9C2B090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1D3767-526C-45D0-B029-F8AA69194E8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06.09a E.safety audit July 2025</Template>
  <TotalTime>1</TotalTime>
  <Pages>3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Sawyer</dc:creator>
  <dc:description/>
  <cp:lastModifiedBy>Naomi Rist</cp:lastModifiedBy>
  <cp:revision>3</cp:revision>
  <dcterms:created xsi:type="dcterms:W3CDTF">2025-08-24T18:34:00Z</dcterms:created>
  <dcterms:modified xsi:type="dcterms:W3CDTF">2025-08-24T18:35:00Z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</Properties>
</file>